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9BD" w:rsidRDefault="007A39BD" w:rsidP="008D7E93">
      <w:pPr>
        <w:jc w:val="center"/>
      </w:pPr>
      <w:r>
        <w:rPr>
          <w:b/>
          <w:bCs/>
        </w:rPr>
        <w:t>Часто задаваемые вопросы</w:t>
      </w:r>
    </w:p>
    <w:p w:rsidR="007A39BD" w:rsidRPr="00A93BA6" w:rsidRDefault="007A39BD" w:rsidP="00A93BA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bCs/>
        </w:rPr>
      </w:pPr>
      <w:r w:rsidRPr="00A93BA6">
        <w:rPr>
          <w:b/>
          <w:bCs/>
        </w:rPr>
        <w:t>Почему на новый  учебный год в детских садах не формируются</w:t>
      </w:r>
    </w:p>
    <w:p w:rsidR="007A39BD" w:rsidRPr="00901D10" w:rsidRDefault="007A39BD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группы </w:t>
      </w:r>
      <w:r w:rsidRPr="00901D10">
        <w:rPr>
          <w:b/>
          <w:bCs/>
        </w:rPr>
        <w:t>для детей от 2 до 3 лет?</w:t>
      </w:r>
    </w:p>
    <w:p w:rsidR="007A39BD" w:rsidRDefault="007A39BD" w:rsidP="00B91AFC">
      <w:pPr>
        <w:spacing w:after="0" w:line="240" w:lineRule="auto"/>
        <w:jc w:val="both"/>
      </w:pPr>
      <w:r>
        <w:tab/>
      </w:r>
    </w:p>
    <w:p w:rsidR="007A39BD" w:rsidRDefault="007A39BD" w:rsidP="000A4B27">
      <w:pPr>
        <w:spacing w:after="0" w:line="240" w:lineRule="auto"/>
        <w:ind w:firstLine="708"/>
        <w:jc w:val="both"/>
      </w:pPr>
      <w: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7A39BD" w:rsidRDefault="007A39BD" w:rsidP="00B91AFC">
      <w:pPr>
        <w:spacing w:after="0" w:line="240" w:lineRule="auto"/>
        <w:jc w:val="both"/>
      </w:pPr>
      <w:r>
        <w:tab/>
        <w:t xml:space="preserve">Во исполнение данного указа на текущий учебный год группы в детских садах формируютсяприоритетно с учетом данной  категории детей в очереди. </w:t>
      </w:r>
    </w:p>
    <w:p w:rsidR="007A39BD" w:rsidRDefault="007A39BD" w:rsidP="00B91AFC">
      <w:pPr>
        <w:spacing w:after="0" w:line="240" w:lineRule="auto"/>
        <w:jc w:val="both"/>
      </w:pPr>
      <w: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7A39BD" w:rsidRDefault="007A39BD" w:rsidP="00A93BA6">
      <w:pPr>
        <w:spacing w:after="0" w:line="240" w:lineRule="auto"/>
        <w:ind w:hanging="142"/>
        <w:jc w:val="both"/>
        <w:rPr>
          <w:b/>
          <w:bCs/>
        </w:rPr>
      </w:pPr>
    </w:p>
    <w:p w:rsidR="007A39BD" w:rsidRPr="008D6573" w:rsidRDefault="007A39BD" w:rsidP="00A93BA6">
      <w:pPr>
        <w:spacing w:after="0" w:line="240" w:lineRule="auto"/>
        <w:ind w:hanging="142"/>
        <w:jc w:val="both"/>
        <w:rPr>
          <w:b/>
          <w:bCs/>
        </w:rPr>
      </w:pPr>
      <w:r>
        <w:rPr>
          <w:b/>
          <w:bCs/>
        </w:rPr>
        <w:tab/>
        <w:t>2</w:t>
      </w:r>
      <w:r w:rsidRPr="008D6573">
        <w:rPr>
          <w:b/>
          <w:bCs/>
        </w:rPr>
        <w:t>. Почему расчет возраста ребенка установлен 1 сентября?</w:t>
      </w:r>
    </w:p>
    <w:p w:rsidR="007A39BD" w:rsidRDefault="007A39BD" w:rsidP="00A93BA6">
      <w:pPr>
        <w:spacing w:after="0" w:line="240" w:lineRule="auto"/>
        <w:ind w:firstLine="708"/>
        <w:jc w:val="both"/>
      </w:pPr>
    </w:p>
    <w:p w:rsidR="007A39BD" w:rsidRDefault="007A39BD" w:rsidP="00A93BA6">
      <w:pPr>
        <w:spacing w:after="0" w:line="240" w:lineRule="auto"/>
        <w:ind w:firstLine="708"/>
        <w:jc w:val="both"/>
      </w:pPr>
      <w: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7A39BD" w:rsidRDefault="007A39BD" w:rsidP="00B91AFC">
      <w:pPr>
        <w:spacing w:after="0" w:line="240" w:lineRule="auto"/>
        <w:jc w:val="both"/>
      </w:pPr>
    </w:p>
    <w:p w:rsidR="007A39BD" w:rsidRDefault="007A39BD" w:rsidP="00B91AFC">
      <w:pPr>
        <w:spacing w:after="0" w:line="240" w:lineRule="auto"/>
        <w:jc w:val="both"/>
      </w:pPr>
    </w:p>
    <w:p w:rsidR="007A39BD" w:rsidRDefault="007A39BD" w:rsidP="00B91AFC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3</w:t>
      </w:r>
      <w:r w:rsidRPr="00901D10">
        <w:rPr>
          <w:b/>
          <w:bCs/>
        </w:rPr>
        <w:t>. Ребенок не попал в желаемое учреждение?</w:t>
      </w:r>
    </w:p>
    <w:p w:rsidR="007A39BD" w:rsidRDefault="007A39BD" w:rsidP="0067603A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tab/>
      </w:r>
      <w:r w:rsidRPr="00640FEA">
        <w:rPr>
          <w:lang w:eastAsia="ru-RU"/>
        </w:rPr>
        <w:t>При подаче заявления на постановку на учет в детский сад</w:t>
      </w:r>
      <w:r>
        <w:rPr>
          <w:lang w:eastAsia="ru-RU"/>
        </w:rPr>
        <w:t xml:space="preserve"> через Портал муниципальных и государственных услугимеется</w:t>
      </w:r>
      <w:r w:rsidRPr="00640FEA">
        <w:rPr>
          <w:lang w:eastAsia="ru-RU"/>
        </w:rPr>
        <w:t xml:space="preserve"> поле «Предлагать другие детские сады»,</w:t>
      </w:r>
      <w:r>
        <w:rPr>
          <w:lang w:eastAsia="ru-RU"/>
        </w:rPr>
        <w:t xml:space="preserve"> где  родители </w:t>
      </w:r>
      <w:r w:rsidRPr="00640FEA">
        <w:rPr>
          <w:lang w:eastAsia="ru-RU"/>
        </w:rPr>
        <w:t>самостоятельно дела</w:t>
      </w:r>
      <w:r>
        <w:rPr>
          <w:lang w:eastAsia="ru-RU"/>
        </w:rPr>
        <w:t>ют</w:t>
      </w:r>
      <w:r w:rsidRPr="00640FEA">
        <w:rPr>
          <w:lang w:eastAsia="ru-RU"/>
        </w:rPr>
        <w:t xml:space="preserve"> выбор, указывая «Да» или «Нет».</w:t>
      </w:r>
    </w:p>
    <w:p w:rsidR="007A39BD" w:rsidRDefault="007A39BD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 выбрано «Нет», 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 xml:space="preserve">о </w:t>
      </w:r>
      <w:r w:rsidRPr="00640FEA">
        <w:rPr>
          <w:lang w:eastAsia="ru-RU"/>
        </w:rPr>
        <w:t>в 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>у</w:t>
      </w:r>
      <w:r w:rsidRPr="00640FEA">
        <w:rPr>
          <w:lang w:eastAsia="ru-RU"/>
        </w:rPr>
        <w:t>, указанн</w:t>
      </w:r>
      <w:r>
        <w:rPr>
          <w:lang w:eastAsia="ru-RU"/>
        </w:rPr>
        <w:t>ому только</w:t>
      </w:r>
      <w:r w:rsidRPr="00640FEA">
        <w:rPr>
          <w:lang w:eastAsia="ru-RU"/>
        </w:rPr>
        <w:t xml:space="preserve"> в Вашем заявлении.</w:t>
      </w:r>
      <w:r w:rsidRPr="00640FEA">
        <w:rPr>
          <w:lang w:eastAsia="ru-RU"/>
        </w:rPr>
        <w:br/>
      </w: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</w:t>
      </w:r>
      <w:r>
        <w:rPr>
          <w:lang w:eastAsia="ru-RU"/>
        </w:rPr>
        <w:t xml:space="preserve"> Вами</w:t>
      </w:r>
      <w:r w:rsidRPr="00640FEA">
        <w:rPr>
          <w:lang w:eastAsia="ru-RU"/>
        </w:rPr>
        <w:t xml:space="preserve"> выбрано «Да», то </w:t>
      </w:r>
      <w:r>
        <w:rPr>
          <w:lang w:eastAsia="ru-RU"/>
        </w:rPr>
        <w:t xml:space="preserve">в случае отсутствия места в приоритетном </w:t>
      </w:r>
      <w:r w:rsidRPr="00640FEA">
        <w:rPr>
          <w:lang w:eastAsia="ru-RU"/>
        </w:rPr>
        <w:t>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 xml:space="preserve">у </w:t>
      </w:r>
      <w:r w:rsidRPr="00640FEA">
        <w:rPr>
          <w:lang w:eastAsia="ru-RU"/>
        </w:rPr>
        <w:t>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 xml:space="preserve">ов другом, где имеются свободные </w:t>
      </w:r>
      <w:r w:rsidRPr="00640FEA">
        <w:rPr>
          <w:lang w:eastAsia="ru-RU"/>
        </w:rPr>
        <w:t>мест</w:t>
      </w:r>
      <w:r>
        <w:rPr>
          <w:lang w:eastAsia="ru-RU"/>
        </w:rPr>
        <w:t>а</w:t>
      </w:r>
      <w:r w:rsidRPr="00640FEA">
        <w:rPr>
          <w:lang w:eastAsia="ru-RU"/>
        </w:rPr>
        <w:t xml:space="preserve">. </w:t>
      </w:r>
    </w:p>
    <w:p w:rsidR="007A39BD" w:rsidRDefault="007A39BD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7A39BD" w:rsidRPr="00DF069E" w:rsidRDefault="007A39BD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4. Почему происходит движение в очередности?</w:t>
      </w:r>
    </w:p>
    <w:p w:rsidR="007A39BD" w:rsidRDefault="007A39BD" w:rsidP="00A93BA6">
      <w:pPr>
        <w:spacing w:after="0" w:line="240" w:lineRule="auto"/>
        <w:ind w:firstLine="709"/>
        <w:jc w:val="both"/>
        <w:rPr>
          <w:lang w:val="tt-RU"/>
        </w:rPr>
      </w:pPr>
    </w:p>
    <w:p w:rsidR="007A39BD" w:rsidRPr="00E1440A" w:rsidRDefault="007A39BD" w:rsidP="00A93BA6">
      <w:pPr>
        <w:spacing w:after="0" w:line="240" w:lineRule="auto"/>
        <w:jc w:val="both"/>
        <w:rPr>
          <w:b/>
          <w:bCs/>
          <w:lang w:eastAsia="ru-RU"/>
        </w:rPr>
      </w:pPr>
      <w:r>
        <w:tab/>
      </w:r>
      <w:r w:rsidRPr="00E1440A">
        <w:rPr>
          <w:b/>
          <w:bCs/>
          <w:lang w:eastAsia="ru-RU"/>
        </w:rPr>
        <w:t>Очередь смещается вниз:</w:t>
      </w:r>
    </w:p>
    <w:p w:rsidR="007A39BD" w:rsidRPr="00E1440A" w:rsidRDefault="007A39BD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lang w:eastAsia="ru-RU"/>
        </w:rPr>
      </w:pPr>
      <w:r w:rsidRPr="00E1440A">
        <w:rPr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7A39BD" w:rsidRPr="00E1440A" w:rsidRDefault="007A39BD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eastAsia="ru-RU"/>
        </w:rPr>
      </w:pPr>
      <w:r w:rsidRPr="00E1440A">
        <w:rPr>
          <w:lang w:eastAsia="ru-RU"/>
        </w:rPr>
        <w:t>если в очередности появился ребенок, который сменил детский сад в с</w:t>
      </w:r>
      <w:r>
        <w:rPr>
          <w:lang w:eastAsia="ru-RU"/>
        </w:rPr>
        <w:t>вязи со сменой места жительства, ип</w:t>
      </w:r>
      <w:r w:rsidRPr="00E1440A">
        <w:rPr>
          <w:lang w:eastAsia="ru-RU"/>
        </w:rPr>
        <w:t>ри этом дата его пос</w:t>
      </w:r>
      <w:r>
        <w:rPr>
          <w:lang w:eastAsia="ru-RU"/>
        </w:rPr>
        <w:t>тановки на очередь раньше Вашей. П</w:t>
      </w:r>
      <w:r w:rsidRPr="00E1440A">
        <w:rPr>
          <w:lang w:eastAsia="ru-RU"/>
        </w:rPr>
        <w:t>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9720FB">
        <w:rPr>
          <w:b/>
          <w:bCs/>
          <w:lang w:eastAsia="ru-RU"/>
        </w:rPr>
        <w:t>Очередь смещается вверх</w:t>
      </w:r>
      <w:r w:rsidRPr="00E1440A">
        <w:rPr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lang w:eastAsia="ru-RU"/>
        </w:rPr>
        <w:t>з</w:t>
      </w:r>
      <w:r w:rsidRPr="00E1440A">
        <w:rPr>
          <w:lang w:eastAsia="ru-RU"/>
        </w:rPr>
        <w:t>аявитель отказался от получения услуги).</w:t>
      </w: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E1440A">
        <w:rPr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</w:p>
    <w:p w:rsidR="007A39BD" w:rsidRDefault="007A39BD" w:rsidP="00A93BA6">
      <w:pPr>
        <w:spacing w:after="0" w:line="240" w:lineRule="auto"/>
        <w:jc w:val="both"/>
        <w:rPr>
          <w:b/>
          <w:bCs/>
          <w:lang w:val="tt-RU"/>
        </w:rPr>
      </w:pPr>
      <w:r w:rsidRPr="00236101">
        <w:rPr>
          <w:b/>
          <w:bCs/>
          <w:lang w:val="tt-RU"/>
        </w:rPr>
        <w:t>5. О переводе ребенка из одного детского сада в друго</w:t>
      </w:r>
      <w:r>
        <w:rPr>
          <w:b/>
          <w:bCs/>
          <w:lang w:val="tt-RU"/>
        </w:rPr>
        <w:t>й</w:t>
      </w:r>
    </w:p>
    <w:p w:rsidR="007A39BD" w:rsidRDefault="007A39BD" w:rsidP="00A93BA6">
      <w:pPr>
        <w:spacing w:after="0" w:line="240" w:lineRule="auto"/>
        <w:jc w:val="both"/>
        <w:rPr>
          <w:b/>
          <w:bCs/>
          <w:lang w:val="tt-RU"/>
        </w:rPr>
      </w:pPr>
    </w:p>
    <w:p w:rsidR="007A39BD" w:rsidRDefault="007A39BD" w:rsidP="00A93BA6">
      <w:pPr>
        <w:spacing w:after="0" w:line="240" w:lineRule="auto"/>
        <w:jc w:val="both"/>
      </w:pPr>
      <w:r>
        <w:tab/>
        <w:t>На основании 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7A39BD" w:rsidRDefault="007A39BD" w:rsidP="00A93BA6">
      <w:pPr>
        <w:spacing w:after="0" w:line="240" w:lineRule="auto"/>
        <w:jc w:val="both"/>
      </w:pPr>
    </w:p>
    <w:p w:rsidR="007A39BD" w:rsidRDefault="007A39BD" w:rsidP="00A93BA6">
      <w:pPr>
        <w:spacing w:after="0" w:line="240" w:lineRule="auto"/>
        <w:jc w:val="both"/>
        <w:rPr>
          <w:b/>
          <w:bCs/>
        </w:rPr>
      </w:pPr>
      <w:r w:rsidRPr="00777C38">
        <w:rPr>
          <w:b/>
          <w:bCs/>
        </w:rPr>
        <w:t xml:space="preserve">6. О </w:t>
      </w:r>
      <w:r>
        <w:rPr>
          <w:b/>
          <w:bCs/>
        </w:rPr>
        <w:t>переводе</w:t>
      </w:r>
      <w:r w:rsidRPr="00777C38">
        <w:rPr>
          <w:b/>
          <w:bCs/>
        </w:rPr>
        <w:t xml:space="preserve"> ребенка из одного муниципального обр</w:t>
      </w:r>
      <w:r>
        <w:rPr>
          <w:b/>
          <w:bCs/>
        </w:rPr>
        <w:t>а</w:t>
      </w:r>
      <w:r w:rsidRPr="00777C38">
        <w:rPr>
          <w:b/>
          <w:bCs/>
        </w:rPr>
        <w:t>зования в друго</w:t>
      </w:r>
      <w:r>
        <w:rPr>
          <w:b/>
          <w:bCs/>
        </w:rPr>
        <w:t>е</w:t>
      </w:r>
    </w:p>
    <w:p w:rsidR="007A39BD" w:rsidRPr="00777C38" w:rsidRDefault="007A39BD" w:rsidP="00A93BA6">
      <w:pPr>
        <w:spacing w:after="0" w:line="240" w:lineRule="auto"/>
        <w:jc w:val="both"/>
        <w:rPr>
          <w:b/>
          <w:bCs/>
        </w:rPr>
      </w:pPr>
    </w:p>
    <w:p w:rsidR="007A39BD" w:rsidRDefault="007A39BD" w:rsidP="00A93BA6">
      <w:pPr>
        <w:spacing w:after="0" w:line="240" w:lineRule="auto"/>
        <w:ind w:firstLine="540"/>
        <w:jc w:val="both"/>
      </w:pPr>
      <w:r>
        <w:t>На основании действующего а</w:t>
      </w:r>
      <w:r w:rsidRPr="005135D2">
        <w:t>дминистративн</w:t>
      </w:r>
      <w:r>
        <w:t>ого</w:t>
      </w:r>
      <w:r w:rsidRPr="005135D2">
        <w:t xml:space="preserve"> регламент</w:t>
      </w:r>
      <w:r>
        <w:t>а</w:t>
      </w:r>
      <w:r w:rsidRPr="005135D2">
        <w:t xml:space="preserve">  предоставления муниципальной услуги </w:t>
      </w:r>
      <w:r>
        <w:t>о</w:t>
      </w:r>
      <w:r w:rsidRPr="00D83A62">
        <w:t xml:space="preserve">чередность при переезде из одного </w:t>
      </w:r>
      <w:r>
        <w:t>муниципального образования</w:t>
      </w:r>
      <w:r w:rsidRPr="00D83A62">
        <w:t xml:space="preserve"> в друго</w:t>
      </w:r>
      <w:r>
        <w:t>е</w:t>
      </w:r>
      <w:r w:rsidRPr="00D83A62">
        <w:t xml:space="preserve"> не сохраняется. </w:t>
      </w:r>
    </w:p>
    <w:p w:rsidR="007A39BD" w:rsidRDefault="007A39BD" w:rsidP="00A93BA6">
      <w:pPr>
        <w:spacing w:after="0" w:line="240" w:lineRule="auto"/>
        <w:ind w:firstLine="540"/>
        <w:jc w:val="both"/>
      </w:pPr>
      <w:r>
        <w:t>В связи с эти родителям  необходимо обратиться с соответствующим заявлением по  новому месту жительства ребенка.</w:t>
      </w:r>
    </w:p>
    <w:p w:rsidR="007A39BD" w:rsidRDefault="007A39BD" w:rsidP="00A93BA6">
      <w:pPr>
        <w:spacing w:after="0" w:line="240" w:lineRule="auto"/>
        <w:jc w:val="both"/>
        <w:rPr>
          <w:b/>
          <w:bCs/>
        </w:rPr>
      </w:pP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  <w:r>
        <w:rPr>
          <w:b/>
          <w:bCs/>
        </w:rPr>
        <w:t>7. Почему появляется  на Портале статус «не существует»</w:t>
      </w: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</w:p>
    <w:p w:rsidR="007A39BD" w:rsidRDefault="007A39BD" w:rsidP="00A93BA6">
      <w:pPr>
        <w:spacing w:after="0" w:line="240" w:lineRule="auto"/>
        <w:jc w:val="both"/>
      </w:pPr>
      <w:r>
        <w:tab/>
      </w:r>
      <w:r w:rsidRPr="003868BB"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br/>
      </w:r>
      <w:r>
        <w:tab/>
      </w:r>
      <w:r w:rsidRPr="003868BB"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t>ф</w:t>
      </w:r>
      <w:r w:rsidRPr="003868BB">
        <w:t xml:space="preserve">орма обращения на странице проверки очереди. Вам необходимо лишь полностью заполнить ее и нажать </w:t>
      </w:r>
      <w:r>
        <w:t xml:space="preserve">на </w:t>
      </w:r>
      <w:bookmarkStart w:id="0" w:name="_GoBack"/>
      <w:bookmarkEnd w:id="0"/>
      <w:r w:rsidRPr="003868BB"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7A39BD" w:rsidRDefault="007A39BD" w:rsidP="00A93BA6">
      <w:pPr>
        <w:spacing w:after="0" w:line="240" w:lineRule="auto"/>
        <w:jc w:val="both"/>
        <w:rPr>
          <w:lang w:val="tt-RU"/>
        </w:rPr>
      </w:pPr>
      <w: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7A39BD" w:rsidRPr="00A93BA6" w:rsidRDefault="007A39BD" w:rsidP="00A93BA6">
      <w:pPr>
        <w:spacing w:after="0" w:line="240" w:lineRule="auto"/>
        <w:jc w:val="both"/>
        <w:rPr>
          <w:lang w:val="tt-RU"/>
        </w:rPr>
      </w:pP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</w:p>
    <w:p w:rsidR="007A39BD" w:rsidRPr="00640FEA" w:rsidRDefault="007A39BD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</w:p>
    <w:p w:rsidR="007A39BD" w:rsidRDefault="007A39BD" w:rsidP="00FC3302">
      <w:pPr>
        <w:spacing w:after="0" w:line="240" w:lineRule="auto"/>
        <w:ind w:firstLine="708"/>
        <w:jc w:val="both"/>
      </w:pPr>
    </w:p>
    <w:p w:rsidR="007A39BD" w:rsidRPr="0021630D" w:rsidRDefault="007A39BD" w:rsidP="00DF069E">
      <w:pPr>
        <w:spacing w:after="0" w:line="240" w:lineRule="auto"/>
        <w:jc w:val="both"/>
        <w:rPr>
          <w:b/>
          <w:bCs/>
        </w:rPr>
      </w:pPr>
    </w:p>
    <w:sectPr w:rsidR="007A39B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5D2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9BD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11F1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1B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2F97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5BF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3A62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1F1"/>
    <w:pPr>
      <w:spacing w:after="200" w:line="276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70F61"/>
    <w:pPr>
      <w:ind w:left="720"/>
    </w:pPr>
  </w:style>
  <w:style w:type="paragraph" w:styleId="NormalWeb">
    <w:name w:val="Normal (Web)"/>
    <w:basedOn w:val="Normal"/>
    <w:uiPriority w:val="99"/>
    <w:semiHidden/>
    <w:rsid w:val="00E1440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15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608</Words>
  <Characters>3471</Characters>
  <Application>Microsoft Office Outlook</Application>
  <DocSecurity>0</DocSecurity>
  <Lines>0</Lines>
  <Paragraphs>0</Paragraphs>
  <ScaleCrop>false</ScaleCrop>
  <Company>Балтаси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Часто задаваемые вопросы</dc:title>
  <dc:subject/>
  <dc:creator>Габидуллина</dc:creator>
  <cp:keywords/>
  <dc:description/>
  <cp:lastModifiedBy>Резеда Рифовна</cp:lastModifiedBy>
  <cp:revision>2</cp:revision>
  <cp:lastPrinted>2013-07-18T12:30:00Z</cp:lastPrinted>
  <dcterms:created xsi:type="dcterms:W3CDTF">2013-08-09T06:35:00Z</dcterms:created>
  <dcterms:modified xsi:type="dcterms:W3CDTF">2013-08-09T06:35:00Z</dcterms:modified>
</cp:coreProperties>
</file>